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233" w:rsidRPr="009F6E39" w:rsidRDefault="00316233" w:rsidP="00316233">
      <w:pPr>
        <w:bidi/>
        <w:spacing w:before="0" w:after="160" w:line="259" w:lineRule="auto"/>
        <w:ind w:left="0" w:right="0"/>
        <w:jc w:val="center"/>
        <w:rPr>
          <w:rFonts w:ascii="Calibri" w:eastAsia="Calibri" w:hAnsi="Calibri" w:cs="David"/>
          <w:bCs/>
          <w:color w:val="auto"/>
          <w:sz w:val="32"/>
          <w:szCs w:val="32"/>
          <w:u w:val="single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u w:val="single"/>
          <w:rtl/>
          <w14:textOutline w14:w="0" w14:cap="flat" w14:cmpd="sng" w14:algn="ctr">
            <w14:noFill/>
            <w14:prstDash w14:val="solid"/>
            <w14:round/>
          </w14:textOutline>
        </w:rPr>
        <w:t>רשימת חופשות מרכז חוגים בית יהושע  2016-2017</w:t>
      </w:r>
    </w:p>
    <w:p w:rsidR="00316233" w:rsidRPr="009F6E39" w:rsidRDefault="00316233" w:rsidP="00316233">
      <w:pPr>
        <w:bidi/>
        <w:spacing w:before="0" w:after="160" w:line="259" w:lineRule="auto"/>
        <w:ind w:left="0" w:right="0"/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</w:pPr>
    </w:p>
    <w:p w:rsidR="00316233" w:rsidRPr="009F6E39" w:rsidRDefault="00316233" w:rsidP="00316233">
      <w:pPr>
        <w:bidi/>
        <w:spacing w:before="0" w:after="160" w:line="259" w:lineRule="auto"/>
        <w:ind w:left="0" w:right="0"/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ראש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השנה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כ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ט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אלול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תשע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ז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ב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`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תשרי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תשע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ח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ימי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רביעי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שישי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20-22.9.17 </w:t>
      </w:r>
    </w:p>
    <w:p w:rsidR="00316233" w:rsidRPr="009F6E39" w:rsidRDefault="00316233" w:rsidP="00316233">
      <w:pPr>
        <w:bidi/>
        <w:spacing w:before="0" w:after="160" w:line="259" w:lineRule="auto"/>
        <w:ind w:left="0" w:right="0"/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יום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כיפור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ט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` -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`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תשרי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תשע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ח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ימי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שישי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שבת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, 29-30.9.17</w:t>
      </w:r>
    </w:p>
    <w:p w:rsidR="00316233" w:rsidRPr="009F6E39" w:rsidRDefault="00316233" w:rsidP="00316233">
      <w:pPr>
        <w:bidi/>
        <w:spacing w:before="0" w:after="160" w:line="259" w:lineRule="auto"/>
        <w:ind w:left="0" w:right="0"/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סוכות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ד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ט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ו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תשרי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תשע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ח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ימי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רביעי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חמישי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, 4-5.10.17</w:t>
      </w:r>
    </w:p>
    <w:p w:rsidR="00316233" w:rsidRPr="009F6E39" w:rsidRDefault="00316233" w:rsidP="00316233">
      <w:pPr>
        <w:bidi/>
        <w:spacing w:before="0" w:after="160" w:line="259" w:lineRule="auto"/>
        <w:ind w:left="0" w:right="0"/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הושענא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רבה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ושמחת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תורה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כ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א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כ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ב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תשרי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תשע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ח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ימי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רביעי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חמישי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11-12.10.17</w:t>
      </w:r>
    </w:p>
    <w:p w:rsidR="00316233" w:rsidRPr="009F6E39" w:rsidRDefault="00316233" w:rsidP="00316233">
      <w:pPr>
        <w:bidi/>
        <w:spacing w:before="0" w:after="160" w:line="259" w:lineRule="auto"/>
        <w:ind w:left="0" w:right="0"/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פסח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ד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כ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א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ניסן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תשע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ח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ימי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שישי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שישי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, 30.3-7.4.18</w:t>
      </w:r>
    </w:p>
    <w:p w:rsidR="00316233" w:rsidRPr="009F6E39" w:rsidRDefault="00316233" w:rsidP="00316233">
      <w:pPr>
        <w:bidi/>
        <w:spacing w:before="0" w:after="160" w:line="259" w:lineRule="auto"/>
        <w:ind w:left="0" w:right="0"/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ערב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יום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השואה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כ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ו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ניסן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תשע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ח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יום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רביעי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, 11.4.18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המרכז </w:t>
      </w:r>
      <w:r w:rsidR="003D14AE"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ייסגר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בשעה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19:00</w:t>
      </w:r>
    </w:p>
    <w:p w:rsidR="00316233" w:rsidRPr="009F6E39" w:rsidRDefault="00316233" w:rsidP="00316233">
      <w:pPr>
        <w:bidi/>
        <w:spacing w:before="0" w:after="160" w:line="259" w:lineRule="auto"/>
        <w:ind w:left="0" w:right="0"/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ערב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יום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הזיכרון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ב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`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אייר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תשע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ח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3D14AE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יום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רביעי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, 17.4.18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המרכז </w:t>
      </w:r>
      <w:r w:rsidR="003D14AE"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ייסגר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בשעה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19:00, </w:t>
      </w:r>
    </w:p>
    <w:p w:rsidR="00316233" w:rsidRPr="009F6E39" w:rsidRDefault="00316233" w:rsidP="00316233">
      <w:pPr>
        <w:bidi/>
        <w:spacing w:before="0" w:after="160" w:line="259" w:lineRule="auto"/>
        <w:ind w:left="0" w:right="0"/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423DA7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יום</w:t>
      </w:r>
      <w:r w:rsidRPr="00423DA7">
        <w:rPr>
          <w:rFonts w:ascii="Calibri" w:eastAsia="Calibri" w:hAnsi="Calibri" w:cs="David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23DA7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הזיכרון</w:t>
      </w:r>
      <w:r w:rsidRPr="00423DA7">
        <w:rPr>
          <w:rFonts w:ascii="Calibri" w:eastAsia="Calibri" w:hAnsi="Calibri" w:cs="David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23DA7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ויום</w:t>
      </w:r>
      <w:r w:rsidRPr="00423DA7">
        <w:rPr>
          <w:rFonts w:ascii="Calibri" w:eastAsia="Calibri" w:hAnsi="Calibri" w:cs="David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23DA7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העצמאות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ג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`-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ד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`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אייר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תשע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ח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ימי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רביעי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חמישי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, 18-19.4.18 </w:t>
      </w:r>
    </w:p>
    <w:p w:rsidR="00316233" w:rsidRPr="009F6E39" w:rsidRDefault="00423DA7" w:rsidP="00316233">
      <w:pPr>
        <w:bidi/>
        <w:spacing w:before="0" w:after="160" w:line="259" w:lineRule="auto"/>
        <w:ind w:left="0" w:right="0"/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</w:t>
      </w:r>
      <w:r w:rsidR="00316233"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316233"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חוגי</w:t>
      </w:r>
      <w:r w:rsidR="00316233"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16233"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הבוקר</w:t>
      </w:r>
      <w:r w:rsidR="00316233"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16233"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ביום</w:t>
      </w:r>
      <w:r w:rsidR="00316233"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16233"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הזיכרון</w:t>
      </w:r>
      <w:r w:rsidR="00316233"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16233"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יתק</w:t>
      </w:r>
      <w:bookmarkStart w:id="0" w:name="_GoBack"/>
      <w:bookmarkEnd w:id="0"/>
      <w:r w:rsidR="00316233"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יימו</w:t>
      </w:r>
      <w:r w:rsidR="00316233"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16233"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כרגיל</w:t>
      </w:r>
      <w:r w:rsidR="00316233"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316233" w:rsidRPr="009F6E39" w:rsidRDefault="00316233" w:rsidP="00316233">
      <w:pPr>
        <w:bidi/>
        <w:spacing w:before="0" w:after="160" w:line="259" w:lineRule="auto"/>
        <w:ind w:left="0" w:right="0"/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שבועות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highlight w:val="yellow"/>
          <w:rtl/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ה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` -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ו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`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סיוון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תשע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"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ח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ימי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שבת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9F6E39"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ראשון</w:t>
      </w:r>
      <w:r w:rsidRPr="009F6E39">
        <w:rPr>
          <w:rFonts w:ascii="Calibri" w:eastAsia="Calibri" w:hAnsi="Calibri" w:cs="David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, 19-20.5.18</w:t>
      </w:r>
    </w:p>
    <w:p w:rsidR="00423DA7" w:rsidRDefault="00423DA7" w:rsidP="00316233">
      <w:pPr>
        <w:bidi/>
        <w:spacing w:before="0" w:after="160" w:line="259" w:lineRule="auto"/>
        <w:ind w:left="0" w:right="0"/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Calibri" w:hAnsi="Calibri" w:cs="David" w:hint="cs"/>
          <w:bCs/>
          <w:color w:val="auto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</w:p>
    <w:p w:rsidR="00316233" w:rsidRPr="00423DA7" w:rsidRDefault="00423DA7" w:rsidP="00423DA7">
      <w:pPr>
        <w:bidi/>
        <w:spacing w:before="0" w:after="160" w:line="259" w:lineRule="auto"/>
        <w:ind w:left="0" w:right="0"/>
        <w:rPr>
          <w:rFonts w:ascii="Calibri" w:eastAsia="Calibri" w:hAnsi="Calibri" w:cs="David"/>
          <w:bCs/>
          <w:color w:val="FF66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423DA7">
        <w:rPr>
          <w:rFonts w:ascii="Calibri" w:eastAsia="Calibri" w:hAnsi="Calibri" w:cs="David" w:hint="cs"/>
          <w:bCs/>
          <w:color w:val="FF6600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316233" w:rsidRPr="00423DA7">
        <w:rPr>
          <w:rFonts w:ascii="Calibri" w:eastAsia="Calibri" w:hAnsi="Calibri" w:cs="David" w:hint="cs"/>
          <w:bCs/>
          <w:color w:val="FF6600"/>
          <w:sz w:val="32"/>
          <w:szCs w:val="32"/>
          <w:rtl/>
          <w14:textOutline w14:w="0" w14:cap="flat" w14:cmpd="sng" w14:algn="ctr">
            <w14:noFill/>
            <w14:prstDash w14:val="solid"/>
            <w14:round/>
          </w14:textOutline>
        </w:rPr>
        <w:t>שימו לב החוגים פועלים גם בחודש יולי</w:t>
      </w:r>
    </w:p>
    <w:p w:rsidR="00DF7792" w:rsidRPr="009F6E39" w:rsidRDefault="005D4045">
      <w:pPr>
        <w:rPr>
          <w:rFonts w:ascii="Tahoma" w:hAnsi="Tahoma" w:cs="David"/>
          <w:sz w:val="32"/>
          <w:szCs w:val="32"/>
        </w:rPr>
      </w:pPr>
      <w:r w:rsidRPr="009F6E39">
        <w:rPr>
          <w:rFonts w:ascii="Tahoma" w:hAnsi="Tahoma" w:cs="David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7F6EA478" wp14:editId="52A882FC">
                <wp:simplePos x="0" y="0"/>
                <wp:positionH relativeFrom="page">
                  <wp:posOffset>1171575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4" name="גרפיקת רקע ימי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2" name="תמונה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תמונה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תמונה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תמונה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9CC474" id="גרפיקת רקע ימין" o:spid="_x0000_s1026" style="position:absolute;left:0;text-align:left;margin-left:92.25pt;margin-top:141.75pt;width:4in;height:381.75pt;flip:x;z-index:-251660288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2" o:spid="_x0000_s1027" type="#_x0000_t75" style="position:absolute;left:3849;top:12700;width:40134;height:4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xyZ3EAAAA2gAAAA8AAABkcnMvZG93bnJldi54bWxEj0FrAjEUhO9C/0N4hd66WfdQZWsUEQSx&#10;tFAtFG+PzWt2dfOyJHFd++tNoeBxmJlvmNlisK3oyYfGsYJxloMgrpxu2Cj42q+fpyBCRNbYOiYF&#10;VwqwmD+MZlhqd+FP6nfRiAThUKKCOsaulDJUNVkMmeuIk/fjvMWYpDdSe7wkuG1lkecv0mLDaaHG&#10;jlY1Vafd2Sr47q+me/uwoXifbif2sDoejP9V6ulxWL6CiDTEe/i/vdEKCvi7km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xyZ3EAAAA2gAAAA8AAAAAAAAAAAAAAAAA&#10;nwIAAGRycy9kb3ducmV2LnhtbFBLBQYAAAAABAAEAPcAAACQAwAAAAA=&#10;">
                  <v:imagedata r:id="rId13" o:title="" recolortarget="#730927 [1444]"/>
                  <v:path arrowok="t"/>
                </v:shape>
                <v:shape id="תמונה 3" o:spid="_x0000_s1028" type="#_x0000_t75" style="position:absolute;left:23676;top:26266;width:19152;height:3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DAkDEAAAA2gAAAA8AAABkcnMvZG93bnJldi54bWxEj09rwkAUxO+C32F5BW9107SITd0EWwiI&#10;vWjsxdsz+/KHZt+G7Fajn75bKHgcZuY3zCobTSfONLjWsoKneQSCuLS65VrB1yF/XIJwHlljZ5kU&#10;XMlBlk4nK0y0vfCezoWvRYCwS1BB432fSOnKhgy6ue2Jg1fZwaAPcqilHvAS4KaTcRQtpMGWw0KD&#10;PX00VH4XP0YB3aQ+5TFVr+X77nh7ybdj8YlKzR7G9RsIT6O/h//bG63gGf6uhBs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DAkDEAAAA2gAAAA8AAAAAAAAAAAAAAAAA&#10;nwIAAGRycy9kb3ducmV2LnhtbFBLBQYAAAAABAAEAPcAAACQAwAAAAA=&#10;">
                  <v:imagedata r:id="rId14" o:title="" recolortarget="black"/>
                  <v:path arrowok="t"/>
                </v:shape>
                <v:shape id="תמונה 4" o:spid="_x0000_s1029" type="#_x0000_t75" style="position:absolute;left:4812;top:36273;width:37247;height:17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JQjBAAAA2gAAAA8AAABkcnMvZG93bnJldi54bWxEj0FrwkAUhO+F/oflFbzVFyWIRFfRgrS3&#10;UqueH9nnJph9G7LbJP77bkHocZiZb5j1dnSN6rkLtRcNs2kGiqX0phar4fR9eF2CCpHEUOOFNdw5&#10;wHbz/LSmwvhBvrg/RqsSREJBGqoY2wIxlBU7ClPfsiTv6jtHMcnOouloSHDX4DzLFuiolrRQUctv&#10;FZe344/T4Nv8/XqZ2+F82R+W+Jlj1lvUevIy7lagIo/xP/xofxgNOfxdSTcA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vJQjBAAAA2gAAAA8AAAAAAAAAAAAAAAAAnwIA&#10;AGRycy9kb3ducmV2LnhtbFBLBQYAAAAABAAEAPcAAACNAwAAAAA=&#10;">
                  <v:imagedata r:id="rId15" o:title="" recolortarget="#774104 [1446]"/>
                  <v:path arrowok="t"/>
                </v:shape>
                <v:shape id="תמונה 5" o:spid="_x0000_s1030" type="#_x0000_t75" style="position:absolute;width:45812;height:6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8R72+AAAA2gAAAA8AAABkcnMvZG93bnJldi54bWxEj80KwjAQhO+C7xBW8KapoqLVKCIoXv1B&#10;9LY0a1tsNqWJtb69EQSPw8x8wyxWjSlETZXLLSsY9CMQxInVOacKzqdtbwrCeWSNhWVS8CYHq2W7&#10;tcBY2xcfqD76VAQIuxgVZN6XsZQuycig69uSOHh3Wxn0QVap1BW+AtwUchhFE2kw57CQYUmbjJLH&#10;8WkU3EdvGu3s4Lq9Fb6e2WQ3208uSnU7zXoOwlPj/+Ffe68VjOF7Jd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D8R72+AAAA2gAAAA8AAAAAAAAAAAAAAAAAnwIAAGRy&#10;cy9kb3ducmV2LnhtbFBLBQYAAAAABAAEAPcAAACKAwAAAAA=&#10;">
                  <v:imagedata r:id="rId16" o:title="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DF7792" w:rsidRPr="009F6E39">
      <w:headerReference w:type="default" r:id="rId17"/>
      <w:pgSz w:w="15840" w:h="12240" w:orient="landscape" w:code="1"/>
      <w:pgMar w:top="1800" w:right="1800" w:bottom="720" w:left="1800" w:header="144" w:footer="72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863" w:rsidRDefault="00A95863">
      <w:pPr>
        <w:spacing w:before="0" w:after="0"/>
      </w:pPr>
      <w:r>
        <w:separator/>
      </w:r>
    </w:p>
  </w:endnote>
  <w:endnote w:type="continuationSeparator" w:id="0">
    <w:p w:rsidR="00A95863" w:rsidRDefault="00A9586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863" w:rsidRDefault="00A95863">
      <w:pPr>
        <w:spacing w:before="0" w:after="0"/>
      </w:pPr>
      <w:r>
        <w:separator/>
      </w:r>
    </w:p>
  </w:footnote>
  <w:footnote w:type="continuationSeparator" w:id="0">
    <w:p w:rsidR="00A95863" w:rsidRDefault="00A9586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ahoma" w:hAnsi="Tahoma" w:cs="Tahoma"/>
        <w:sz w:val="16"/>
        <w:rtl/>
      </w:rPr>
      <w:id w:val="2019121121"/>
    </w:sdtPr>
    <w:sdtEndPr/>
    <w:sdtContent>
      <w:p w:rsidR="00DF7792" w:rsidRPr="00F1096C" w:rsidRDefault="00A95863" w:rsidP="00316233">
        <w:pPr>
          <w:pStyle w:val="a7"/>
          <w:bidi/>
          <w:spacing w:after="120"/>
          <w:rPr>
            <w:rFonts w:ascii="Tahoma" w:hAnsi="Tahoma" w:cs="Tahoma"/>
            <w:sz w:val="16"/>
          </w:rPr>
        </w:pP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233"/>
    <w:rsid w:val="00316233"/>
    <w:rsid w:val="003D14AE"/>
    <w:rsid w:val="00423DA7"/>
    <w:rsid w:val="004847BA"/>
    <w:rsid w:val="004F4E84"/>
    <w:rsid w:val="00555195"/>
    <w:rsid w:val="005D1C0C"/>
    <w:rsid w:val="005D4045"/>
    <w:rsid w:val="005E42C9"/>
    <w:rsid w:val="00717806"/>
    <w:rsid w:val="00793BCA"/>
    <w:rsid w:val="00910E43"/>
    <w:rsid w:val="009F6E39"/>
    <w:rsid w:val="00A80D4A"/>
    <w:rsid w:val="00A95863"/>
    <w:rsid w:val="00CF47B6"/>
    <w:rsid w:val="00D754B7"/>
    <w:rsid w:val="00D8068A"/>
    <w:rsid w:val="00D9377F"/>
    <w:rsid w:val="00DF7792"/>
    <w:rsid w:val="00F1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4D4543" w:themeColor="text2"/>
        <w:sz w:val="16"/>
        <w:szCs w:val="16"/>
        <w:lang w:val="en-US" w:eastAsia="en-US" w:bidi="he-IL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096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רשת טבלה1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3">
    <w:name w:val="פריסת כרטיס"/>
    <w:basedOn w:val="a1"/>
    <w:uiPriority w:val="99"/>
    <w:tblPr>
      <w:tblCellMar>
        <w:left w:w="0" w:type="dxa"/>
        <w:right w:w="0" w:type="dxa"/>
      </w:tblCellMar>
    </w:tblPr>
  </w:style>
  <w:style w:type="paragraph" w:customStyle="1" w:styleId="a4">
    <w:name w:val="ללא רווח"/>
    <w:uiPriority w:val="1"/>
    <w:qFormat/>
    <w:pPr>
      <w:spacing w:before="0" w:after="0"/>
    </w:pPr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שם"/>
    <w:basedOn w:val="a"/>
    <w:uiPriority w:val="1"/>
    <w:qFormat/>
    <w:rsid w:val="00F1096C"/>
    <w:pPr>
      <w:spacing w:before="0" w:line="168" w:lineRule="auto"/>
    </w:pPr>
    <w:rPr>
      <w:rFonts w:asciiTheme="majorHAnsi" w:eastAsia="Tahoma" w:hAnsiTheme="majorHAnsi"/>
      <w:sz w:val="60"/>
      <w14:stylisticSets>
        <w14:styleSet w14:id="5"/>
      </w14:stylisticSets>
    </w:rPr>
  </w:style>
  <w:style w:type="paragraph" w:styleId="a7">
    <w:name w:val="header"/>
    <w:basedOn w:val="a"/>
    <w:link w:val="a8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a8">
    <w:name w:val="כותרת עליונה תו"/>
    <w:basedOn w:val="a0"/>
    <w:link w:val="a7"/>
    <w:uiPriority w:val="99"/>
    <w:rPr>
      <w:color w:val="000000" w:themeColor="text1"/>
      <w:sz w:val="17"/>
    </w:rPr>
  </w:style>
  <w:style w:type="paragraph" w:styleId="a9">
    <w:name w:val="footer"/>
    <w:basedOn w:val="a"/>
    <w:link w:val="aa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aa">
    <w:name w:val="כותרת תחתונה תו"/>
    <w:basedOn w:val="a0"/>
    <w:link w:val="a9"/>
    <w:uiPriority w:val="99"/>
  </w:style>
  <w:style w:type="paragraph" w:styleId="ab">
    <w:name w:val="Balloon Text"/>
    <w:basedOn w:val="a"/>
    <w:link w:val="ac"/>
    <w:uiPriority w:val="99"/>
    <w:semiHidden/>
    <w:unhideWhenUsed/>
    <w:rsid w:val="00F1096C"/>
    <w:pPr>
      <w:spacing w:before="0" w:after="0"/>
    </w:pPr>
    <w:rPr>
      <w:sz w:val="18"/>
      <w:szCs w:val="18"/>
    </w:rPr>
  </w:style>
  <w:style w:type="character" w:customStyle="1" w:styleId="ac">
    <w:name w:val="טקסט בלונים תו"/>
    <w:basedOn w:val="a0"/>
    <w:link w:val="ab"/>
    <w:uiPriority w:val="99"/>
    <w:semiHidden/>
    <w:rsid w:val="00F1096C"/>
    <w:rPr>
      <w:sz w:val="18"/>
      <w:szCs w:val="18"/>
    </w:rPr>
  </w:style>
  <w:style w:type="character" w:customStyle="1" w:styleId="10">
    <w:name w:val="כותרת 1 תו"/>
    <w:basedOn w:val="a0"/>
    <w:link w:val="1"/>
    <w:uiPriority w:val="9"/>
    <w:rsid w:val="00F1096C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4D4543" w:themeColor="text2"/>
        <w:sz w:val="16"/>
        <w:szCs w:val="16"/>
        <w:lang w:val="en-US" w:eastAsia="en-US" w:bidi="he-IL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096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רשת טבלה1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3">
    <w:name w:val="פריסת כרטיס"/>
    <w:basedOn w:val="a1"/>
    <w:uiPriority w:val="99"/>
    <w:tblPr>
      <w:tblCellMar>
        <w:left w:w="0" w:type="dxa"/>
        <w:right w:w="0" w:type="dxa"/>
      </w:tblCellMar>
    </w:tblPr>
  </w:style>
  <w:style w:type="paragraph" w:customStyle="1" w:styleId="a4">
    <w:name w:val="ללא רווח"/>
    <w:uiPriority w:val="1"/>
    <w:qFormat/>
    <w:pPr>
      <w:spacing w:before="0" w:after="0"/>
    </w:pPr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שם"/>
    <w:basedOn w:val="a"/>
    <w:uiPriority w:val="1"/>
    <w:qFormat/>
    <w:rsid w:val="00F1096C"/>
    <w:pPr>
      <w:spacing w:before="0" w:line="168" w:lineRule="auto"/>
    </w:pPr>
    <w:rPr>
      <w:rFonts w:asciiTheme="majorHAnsi" w:eastAsia="Tahoma" w:hAnsiTheme="majorHAnsi"/>
      <w:sz w:val="60"/>
      <w14:stylisticSets>
        <w14:styleSet w14:id="5"/>
      </w14:stylisticSets>
    </w:rPr>
  </w:style>
  <w:style w:type="paragraph" w:styleId="a7">
    <w:name w:val="header"/>
    <w:basedOn w:val="a"/>
    <w:link w:val="a8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a8">
    <w:name w:val="כותרת עליונה תו"/>
    <w:basedOn w:val="a0"/>
    <w:link w:val="a7"/>
    <w:uiPriority w:val="99"/>
    <w:rPr>
      <w:color w:val="000000" w:themeColor="text1"/>
      <w:sz w:val="17"/>
    </w:rPr>
  </w:style>
  <w:style w:type="paragraph" w:styleId="a9">
    <w:name w:val="footer"/>
    <w:basedOn w:val="a"/>
    <w:link w:val="aa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aa">
    <w:name w:val="כותרת תחתונה תו"/>
    <w:basedOn w:val="a0"/>
    <w:link w:val="a9"/>
    <w:uiPriority w:val="99"/>
  </w:style>
  <w:style w:type="paragraph" w:styleId="ab">
    <w:name w:val="Balloon Text"/>
    <w:basedOn w:val="a"/>
    <w:link w:val="ac"/>
    <w:uiPriority w:val="99"/>
    <w:semiHidden/>
    <w:unhideWhenUsed/>
    <w:rsid w:val="00F1096C"/>
    <w:pPr>
      <w:spacing w:before="0" w:after="0"/>
    </w:pPr>
    <w:rPr>
      <w:sz w:val="18"/>
      <w:szCs w:val="18"/>
    </w:rPr>
  </w:style>
  <w:style w:type="character" w:customStyle="1" w:styleId="ac">
    <w:name w:val="טקסט בלונים תו"/>
    <w:basedOn w:val="a0"/>
    <w:link w:val="ab"/>
    <w:uiPriority w:val="99"/>
    <w:semiHidden/>
    <w:rsid w:val="00F1096C"/>
    <w:rPr>
      <w:sz w:val="18"/>
      <w:szCs w:val="18"/>
    </w:rPr>
  </w:style>
  <w:style w:type="character" w:customStyle="1" w:styleId="10">
    <w:name w:val="כותרת 1 תו"/>
    <w:basedOn w:val="a0"/>
    <w:link w:val="1"/>
    <w:uiPriority w:val="9"/>
    <w:rsid w:val="00F1096C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492;&#1494;&#1502;&#1504;&#1492;%20&#1500;&#1495;&#1514;&#1493;&#1504;&#1492;.dotx" TargetMode="External"/></Relationships>
</file>

<file path=word/theme/theme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appings xmlns="http://schemas.microsoft.com/pics">
  <picture>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</picture>
</mapping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E87A778-34BD-43A9-8BDF-93EEEA29A30B}">
  <ds:schemaRefs>
    <ds:schemaRef ds:uri="http://schemas.microsoft.com/pics"/>
  </ds:schemaRefs>
</ds:datastoreItem>
</file>

<file path=customXml/itemProps2.xml><?xml version="1.0" encoding="utf-8"?>
<ds:datastoreItem xmlns:ds="http://schemas.openxmlformats.org/officeDocument/2006/customXml" ds:itemID="{0685FB1D-7F5C-4B36-A33E-357920F89C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הזמנה לחתונה</Template>
  <TotalTime>1</TotalTime>
  <Pages>1</Pages>
  <Words>129</Words>
  <Characters>646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yfat</cp:lastModifiedBy>
  <cp:revision>4</cp:revision>
  <dcterms:created xsi:type="dcterms:W3CDTF">2017-08-23T05:23:00Z</dcterms:created>
  <dcterms:modified xsi:type="dcterms:W3CDTF">2017-08-23T05:24:00Z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TC027909789991</vt:lpwstr>
  </property>
</Properties>
</file>